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63A3A" w14:textId="77777777" w:rsidR="00AA63AA" w:rsidRPr="00B55627" w:rsidRDefault="00AA63AA" w:rsidP="00AA63AA">
      <w:pPr>
        <w:spacing w:after="240"/>
        <w:ind w:right="26"/>
        <w:jc w:val="right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Číslo žádosti: </w:t>
      </w:r>
      <w:r w:rsidR="00263E5F"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="00282D21" w:rsidRPr="00B55627">
        <w:rPr>
          <w:rFonts w:cstheme="minorHAnsi"/>
          <w:sz w:val="24"/>
          <w:szCs w:val="24"/>
          <w:u w:val="dotted"/>
        </w:rPr>
        <w:tab/>
      </w:r>
    </w:p>
    <w:p w14:paraId="5E548887" w14:textId="77777777" w:rsidR="00AA63AA" w:rsidRPr="00B55627" w:rsidRDefault="00AA63AA" w:rsidP="00AA63AA">
      <w:pPr>
        <w:ind w:right="26"/>
        <w:jc w:val="right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Forma kontaktu: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6C068B7E" w14:textId="77777777" w:rsidR="00AA63AA" w:rsidRPr="00B55627" w:rsidRDefault="00AA63AA" w:rsidP="00AA63AA">
      <w:pPr>
        <w:ind w:right="26"/>
        <w:rPr>
          <w:rFonts w:cstheme="minorHAnsi"/>
          <w:b/>
          <w:sz w:val="24"/>
          <w:szCs w:val="24"/>
        </w:rPr>
      </w:pPr>
    </w:p>
    <w:p w14:paraId="5222428E" w14:textId="77777777" w:rsidR="00AA63AA" w:rsidRPr="00B55627" w:rsidRDefault="00AA63AA" w:rsidP="00B55627">
      <w:pPr>
        <w:spacing w:after="360"/>
        <w:ind w:right="26"/>
        <w:jc w:val="center"/>
        <w:rPr>
          <w:rFonts w:cstheme="minorHAnsi"/>
          <w:b/>
          <w:sz w:val="32"/>
          <w:szCs w:val="24"/>
        </w:rPr>
      </w:pPr>
      <w:r w:rsidRPr="00B55627">
        <w:rPr>
          <w:rFonts w:cstheme="minorHAnsi"/>
          <w:b/>
          <w:sz w:val="32"/>
          <w:szCs w:val="24"/>
        </w:rPr>
        <w:t>Žádost o poskytnutí sociální služby azylový dům</w:t>
      </w:r>
    </w:p>
    <w:p w14:paraId="07601D14" w14:textId="77777777" w:rsidR="00AA63AA" w:rsidRPr="00B55627" w:rsidRDefault="00AA63AA" w:rsidP="00AA63AA">
      <w:pPr>
        <w:spacing w:after="240"/>
        <w:ind w:right="26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Jméno a příjmení zájemce: 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0D48336E" w14:textId="77777777" w:rsidR="00AA63AA" w:rsidRPr="00B55627" w:rsidRDefault="00AA63AA" w:rsidP="00AA63AA">
      <w:pPr>
        <w:ind w:right="26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b/>
          <w:sz w:val="24"/>
          <w:szCs w:val="24"/>
        </w:rPr>
        <w:t xml:space="preserve">Kontakt </w:t>
      </w:r>
      <w:r w:rsidRPr="00B55627">
        <w:rPr>
          <w:rFonts w:cstheme="minorHAnsi"/>
          <w:sz w:val="24"/>
          <w:szCs w:val="24"/>
        </w:rPr>
        <w:t xml:space="preserve">pro další jednání: 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0FE0D131" w14:textId="77777777" w:rsidR="00DD2A2A" w:rsidRPr="00B55627" w:rsidRDefault="00DD2A2A" w:rsidP="00AA63AA">
      <w:pPr>
        <w:ind w:right="26"/>
        <w:rPr>
          <w:rFonts w:cstheme="minorHAnsi"/>
          <w:b/>
          <w:sz w:val="32"/>
          <w:szCs w:val="24"/>
        </w:rPr>
      </w:pPr>
    </w:p>
    <w:p w14:paraId="3EC60FCE" w14:textId="77777777" w:rsidR="00DD2A2A" w:rsidRPr="00B55627" w:rsidRDefault="00DD2A2A" w:rsidP="00AA63AA">
      <w:pPr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Z jakého prostředí k nám přicházíte:</w:t>
      </w:r>
    </w:p>
    <w:p w14:paraId="4F5924DB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ulice</w:t>
      </w:r>
    </w:p>
    <w:p w14:paraId="29E7C94A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ubytovna</w:t>
      </w:r>
    </w:p>
    <w:p w14:paraId="3C21ECA8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sociální služba (noclehárna, azylový dům)</w:t>
      </w:r>
    </w:p>
    <w:p w14:paraId="7C80BB86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lékařské zařízení (nemocnice, léčebna)</w:t>
      </w:r>
    </w:p>
    <w:p w14:paraId="71A7035B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byt</w:t>
      </w:r>
    </w:p>
    <w:p w14:paraId="2F38A7AE" w14:textId="77777777" w:rsidR="00DD2A2A" w:rsidRPr="00B55627" w:rsidRDefault="00DD2A2A" w:rsidP="00E45B52">
      <w:pPr>
        <w:pStyle w:val="Odstavecseseznamem"/>
        <w:numPr>
          <w:ilvl w:val="0"/>
          <w:numId w:val="3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výkon trestu</w:t>
      </w:r>
    </w:p>
    <w:p w14:paraId="2B858E29" w14:textId="77777777" w:rsidR="00DD2A2A" w:rsidRPr="00B55627" w:rsidRDefault="00DD2A2A" w:rsidP="001C7404">
      <w:pPr>
        <w:pStyle w:val="Odstavecseseznamem"/>
        <w:numPr>
          <w:ilvl w:val="0"/>
          <w:numId w:val="3"/>
        </w:numPr>
        <w:spacing w:after="240"/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sz w:val="24"/>
          <w:szCs w:val="24"/>
        </w:rPr>
        <w:t>jiné (uveďte jaké):</w:t>
      </w:r>
      <w:r w:rsidRPr="00B55627">
        <w:rPr>
          <w:rFonts w:cstheme="minorHAnsi"/>
          <w:b/>
          <w:sz w:val="24"/>
          <w:szCs w:val="24"/>
        </w:rPr>
        <w:t xml:space="preserve">  </w:t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</w:p>
    <w:p w14:paraId="3DAB8D77" w14:textId="77777777" w:rsidR="001C7404" w:rsidRPr="00B55627" w:rsidRDefault="001C7404" w:rsidP="001C7404">
      <w:pPr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Druh příjmu</w:t>
      </w:r>
      <w:r w:rsidR="00AE11A3" w:rsidRPr="00B55627">
        <w:rPr>
          <w:rFonts w:cstheme="minorHAnsi"/>
          <w:b/>
          <w:sz w:val="24"/>
          <w:szCs w:val="24"/>
        </w:rPr>
        <w:t xml:space="preserve"> </w:t>
      </w:r>
      <w:r w:rsidR="00AE11A3" w:rsidRPr="00B55627">
        <w:rPr>
          <w:rFonts w:cstheme="minorHAnsi"/>
          <w:i/>
          <w:sz w:val="24"/>
          <w:szCs w:val="24"/>
        </w:rPr>
        <w:t>(údaj je nepovinný)</w:t>
      </w:r>
      <w:r w:rsidRPr="00B55627">
        <w:rPr>
          <w:rFonts w:cstheme="minorHAnsi"/>
          <w:b/>
          <w:sz w:val="24"/>
          <w:szCs w:val="24"/>
        </w:rPr>
        <w:t>:</w:t>
      </w:r>
    </w:p>
    <w:p w14:paraId="795EEE83" w14:textId="6A8C0BE9" w:rsidR="001C7404" w:rsidRPr="00B55627" w:rsidRDefault="001C7404" w:rsidP="001C7404">
      <w:pPr>
        <w:pStyle w:val="Odstavecseseznamem"/>
        <w:numPr>
          <w:ilvl w:val="0"/>
          <w:numId w:val="5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 xml:space="preserve">mzda (hlavní pracovní poměr, dohoda o provedení pracovní činnosti, dohoda </w:t>
      </w:r>
      <w:r w:rsidR="00B55627">
        <w:rPr>
          <w:rFonts w:cstheme="minorHAnsi"/>
          <w:sz w:val="24"/>
          <w:szCs w:val="24"/>
        </w:rPr>
        <w:br/>
      </w:r>
      <w:r w:rsidRPr="00B55627">
        <w:rPr>
          <w:rFonts w:cstheme="minorHAnsi"/>
          <w:sz w:val="24"/>
          <w:szCs w:val="24"/>
        </w:rPr>
        <w:t>o provedení práce)</w:t>
      </w:r>
    </w:p>
    <w:p w14:paraId="49F10117" w14:textId="77777777" w:rsidR="001C7404" w:rsidRPr="00B55627" w:rsidRDefault="001C7404" w:rsidP="001C7404">
      <w:pPr>
        <w:pStyle w:val="Odstavecseseznamem"/>
        <w:numPr>
          <w:ilvl w:val="0"/>
          <w:numId w:val="5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dávky hmotné nouze</w:t>
      </w:r>
    </w:p>
    <w:p w14:paraId="3DC39F9B" w14:textId="3DE5CE56" w:rsidR="001C7404" w:rsidRPr="00B55627" w:rsidRDefault="001C7404" w:rsidP="001C7404">
      <w:pPr>
        <w:pStyle w:val="Odstavecseseznamem"/>
        <w:numPr>
          <w:ilvl w:val="0"/>
          <w:numId w:val="5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invalidní důchod – I. stupeň</w:t>
      </w:r>
      <w:proofErr w:type="gramStart"/>
      <w:r w:rsidRPr="00B55627">
        <w:rPr>
          <w:rFonts w:cstheme="minorHAnsi"/>
          <w:sz w:val="24"/>
          <w:szCs w:val="24"/>
        </w:rPr>
        <w:tab/>
      </w:r>
      <w:r w:rsidR="00B55627">
        <w:rPr>
          <w:rFonts w:cstheme="minorHAnsi"/>
          <w:sz w:val="24"/>
          <w:szCs w:val="24"/>
        </w:rPr>
        <w:t xml:space="preserve">  </w:t>
      </w:r>
      <w:r w:rsidRPr="00B55627">
        <w:rPr>
          <w:rFonts w:cstheme="minorHAnsi"/>
          <w:sz w:val="24"/>
          <w:szCs w:val="24"/>
        </w:rPr>
        <w:t>II</w:t>
      </w:r>
      <w:proofErr w:type="gramEnd"/>
      <w:r w:rsidRPr="00B55627">
        <w:rPr>
          <w:rFonts w:cstheme="minorHAnsi"/>
          <w:sz w:val="24"/>
          <w:szCs w:val="24"/>
        </w:rPr>
        <w:t>. stupeň</w:t>
      </w:r>
      <w:r w:rsidRPr="00B55627">
        <w:rPr>
          <w:rFonts w:cstheme="minorHAnsi"/>
          <w:sz w:val="24"/>
          <w:szCs w:val="24"/>
        </w:rPr>
        <w:tab/>
        <w:t>III. stupeň</w:t>
      </w:r>
    </w:p>
    <w:p w14:paraId="14CEC564" w14:textId="77777777" w:rsidR="001C7404" w:rsidRPr="00B55627" w:rsidRDefault="001C7404" w:rsidP="001C7404">
      <w:pPr>
        <w:pStyle w:val="Odstavecseseznamem"/>
        <w:numPr>
          <w:ilvl w:val="0"/>
          <w:numId w:val="5"/>
        </w:num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starobní důchod</w:t>
      </w:r>
    </w:p>
    <w:p w14:paraId="5B775D20" w14:textId="77777777" w:rsidR="00AE11A3" w:rsidRPr="00B55627" w:rsidRDefault="001C7404" w:rsidP="00AE11A3">
      <w:pPr>
        <w:pStyle w:val="Odstavecseseznamem"/>
        <w:numPr>
          <w:ilvl w:val="0"/>
          <w:numId w:val="5"/>
        </w:numPr>
        <w:spacing w:after="240"/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sz w:val="24"/>
          <w:szCs w:val="24"/>
        </w:rPr>
        <w:t>jiný druh (uveďte jaký):</w:t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  <w:r w:rsidRPr="00B55627">
        <w:rPr>
          <w:rFonts w:cstheme="minorHAnsi"/>
          <w:b/>
          <w:sz w:val="24"/>
          <w:szCs w:val="24"/>
          <w:u w:val="dotted"/>
        </w:rPr>
        <w:tab/>
      </w:r>
    </w:p>
    <w:p w14:paraId="0D3C7FA0" w14:textId="77777777" w:rsidR="00DD2A2A" w:rsidRPr="00B55627" w:rsidRDefault="00DD2A2A" w:rsidP="00B55627">
      <w:pPr>
        <w:spacing w:after="120"/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Žádám o poskytnutí sociální služby azylový dům z těchto důvodů:</w:t>
      </w:r>
    </w:p>
    <w:tbl>
      <w:tblPr>
        <w:tblStyle w:val="Mkatabulky"/>
        <w:tblW w:w="8957" w:type="dxa"/>
        <w:tblLook w:val="04A0" w:firstRow="1" w:lastRow="0" w:firstColumn="1" w:lastColumn="0" w:noHBand="0" w:noVBand="1"/>
      </w:tblPr>
      <w:tblGrid>
        <w:gridCol w:w="8957"/>
      </w:tblGrid>
      <w:tr w:rsidR="00DD2A2A" w:rsidRPr="00B55627" w14:paraId="3A9ADC45" w14:textId="77777777" w:rsidTr="00282D21">
        <w:trPr>
          <w:trHeight w:val="2268"/>
        </w:trPr>
        <w:tc>
          <w:tcPr>
            <w:tcW w:w="8957" w:type="dxa"/>
          </w:tcPr>
          <w:p w14:paraId="64F8DF49" w14:textId="77777777" w:rsidR="00DD2A2A" w:rsidRPr="00B55627" w:rsidRDefault="00DD2A2A" w:rsidP="00DD2A2A">
            <w:pPr>
              <w:ind w:right="26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2011A5B" w14:textId="77777777" w:rsidR="00DD2A2A" w:rsidRPr="00B55627" w:rsidRDefault="00DD2A2A" w:rsidP="00DD2A2A">
      <w:pPr>
        <w:ind w:right="26"/>
        <w:rPr>
          <w:rFonts w:cstheme="minorHAnsi"/>
          <w:b/>
          <w:sz w:val="16"/>
          <w:szCs w:val="24"/>
        </w:rPr>
      </w:pPr>
    </w:p>
    <w:p w14:paraId="5F5D0659" w14:textId="77777777" w:rsidR="00DD2A2A" w:rsidRPr="00B55627" w:rsidRDefault="00DD2A2A" w:rsidP="00B55627">
      <w:pPr>
        <w:spacing w:after="120"/>
        <w:ind w:right="26"/>
        <w:rPr>
          <w:rFonts w:cstheme="minorHAnsi"/>
          <w:b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Jaké záležitosti a potřeby chc</w:t>
      </w:r>
      <w:r w:rsidR="00282D21" w:rsidRPr="00B55627">
        <w:rPr>
          <w:rFonts w:cstheme="minorHAnsi"/>
          <w:b/>
          <w:sz w:val="24"/>
          <w:szCs w:val="24"/>
        </w:rPr>
        <w:t>i</w:t>
      </w:r>
      <w:r w:rsidRPr="00B55627">
        <w:rPr>
          <w:rFonts w:cstheme="minorHAnsi"/>
          <w:b/>
          <w:sz w:val="24"/>
          <w:szCs w:val="24"/>
        </w:rPr>
        <w:t xml:space="preserve"> řešit v rámci sociální služby, s čím potřebuj</w:t>
      </w:r>
      <w:r w:rsidR="00282D21" w:rsidRPr="00B55627">
        <w:rPr>
          <w:rFonts w:cstheme="minorHAnsi"/>
          <w:b/>
          <w:sz w:val="24"/>
          <w:szCs w:val="24"/>
        </w:rPr>
        <w:t>i</w:t>
      </w:r>
      <w:r w:rsidRPr="00B55627">
        <w:rPr>
          <w:rFonts w:cstheme="minorHAnsi"/>
          <w:b/>
          <w:sz w:val="24"/>
          <w:szCs w:val="24"/>
        </w:rPr>
        <w:t xml:space="preserve"> pomoci:</w:t>
      </w:r>
    </w:p>
    <w:tbl>
      <w:tblPr>
        <w:tblStyle w:val="Mkatabulky"/>
        <w:tblW w:w="8957" w:type="dxa"/>
        <w:tblLook w:val="04A0" w:firstRow="1" w:lastRow="0" w:firstColumn="1" w:lastColumn="0" w:noHBand="0" w:noVBand="1"/>
      </w:tblPr>
      <w:tblGrid>
        <w:gridCol w:w="8957"/>
      </w:tblGrid>
      <w:tr w:rsidR="00DD2A2A" w:rsidRPr="00B55627" w14:paraId="61DD653C" w14:textId="77777777" w:rsidTr="00282D21">
        <w:trPr>
          <w:trHeight w:val="2268"/>
        </w:trPr>
        <w:tc>
          <w:tcPr>
            <w:tcW w:w="8957" w:type="dxa"/>
          </w:tcPr>
          <w:p w14:paraId="0EC976C0" w14:textId="77777777" w:rsidR="00DD2A2A" w:rsidRPr="00B55627" w:rsidRDefault="00DD2A2A" w:rsidP="00DD2A2A">
            <w:pPr>
              <w:ind w:right="26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581A590" w14:textId="77777777" w:rsidR="00282D21" w:rsidRPr="00B55627" w:rsidRDefault="00282D21" w:rsidP="00B55627">
      <w:p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 xml:space="preserve">Zájemce o poskytnutí sociální služby prohlašuje, že byl v souvislosti s nařízením Evropského parlamentu a rady EU č. 2016/679 ve znění pozdějších změn a dodatků o ochraně osobních údajů informován o tom, které osobní údaje a v jakém rozsahu Charita Ostrava zpracovává, a rovněž byl informován o svých právech, které v souvislosti s ochranou osobních údajů může uplatnit. </w:t>
      </w:r>
    </w:p>
    <w:p w14:paraId="59B934F7" w14:textId="19B1D206" w:rsidR="00282D21" w:rsidRPr="00B55627" w:rsidRDefault="00282D21" w:rsidP="00B55627">
      <w:p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 xml:space="preserve">Zájemce bere na vědomí, že podaná žádost je </w:t>
      </w:r>
      <w:r w:rsidRPr="00B55627">
        <w:rPr>
          <w:rFonts w:cstheme="minorHAnsi"/>
          <w:b/>
          <w:sz w:val="24"/>
          <w:szCs w:val="24"/>
        </w:rPr>
        <w:t>platná a vedena v pořadníku zájemců</w:t>
      </w:r>
      <w:r w:rsidRPr="00B55627">
        <w:rPr>
          <w:rFonts w:cstheme="minorHAnsi"/>
          <w:sz w:val="24"/>
          <w:szCs w:val="24"/>
        </w:rPr>
        <w:t xml:space="preserve"> </w:t>
      </w:r>
      <w:r w:rsidR="00B55627">
        <w:rPr>
          <w:rFonts w:cstheme="minorHAnsi"/>
          <w:sz w:val="24"/>
          <w:szCs w:val="24"/>
        </w:rPr>
        <w:br/>
      </w:r>
      <w:r w:rsidRPr="00B55627">
        <w:rPr>
          <w:rFonts w:cstheme="minorHAnsi"/>
          <w:sz w:val="24"/>
          <w:szCs w:val="24"/>
        </w:rPr>
        <w:t xml:space="preserve">o poskytnutí sociální službu azylový dům Charitního domu sv. Františka </w:t>
      </w:r>
      <w:r w:rsidRPr="00B55627">
        <w:rPr>
          <w:rFonts w:cstheme="minorHAnsi"/>
          <w:b/>
          <w:sz w:val="24"/>
          <w:szCs w:val="24"/>
        </w:rPr>
        <w:t>po dobu 3 měsíců</w:t>
      </w:r>
      <w:r w:rsidRPr="00B55627">
        <w:rPr>
          <w:rFonts w:cstheme="minorHAnsi"/>
          <w:sz w:val="24"/>
          <w:szCs w:val="24"/>
        </w:rPr>
        <w:t>.</w:t>
      </w:r>
    </w:p>
    <w:p w14:paraId="3131D5A7" w14:textId="77777777" w:rsidR="004B3F71" w:rsidRPr="00B55627" w:rsidRDefault="004B3F71" w:rsidP="00B55627">
      <w:pPr>
        <w:ind w:right="26"/>
        <w:rPr>
          <w:rFonts w:cstheme="minorHAnsi"/>
          <w:sz w:val="24"/>
          <w:szCs w:val="24"/>
        </w:rPr>
      </w:pPr>
    </w:p>
    <w:p w14:paraId="5FDE2D0D" w14:textId="1699D406" w:rsidR="004B3F71" w:rsidRPr="00B55627" w:rsidRDefault="00E45B52" w:rsidP="00B55627">
      <w:pPr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 xml:space="preserve">Zájemce svým podpisem dává souhlas se zařazením žádosti do pořadníků zájemců </w:t>
      </w:r>
      <w:r w:rsidR="00B55627">
        <w:rPr>
          <w:rFonts w:cstheme="minorHAnsi"/>
          <w:sz w:val="24"/>
          <w:szCs w:val="24"/>
        </w:rPr>
        <w:br/>
      </w:r>
      <w:r w:rsidRPr="00B55627">
        <w:rPr>
          <w:rFonts w:cstheme="minorHAnsi"/>
          <w:sz w:val="24"/>
          <w:szCs w:val="24"/>
        </w:rPr>
        <w:t>o poskytnutí sociální službu azylový dům Charitního domu sv. Františka</w:t>
      </w:r>
      <w:r w:rsidR="00B55627">
        <w:rPr>
          <w:rFonts w:cstheme="minorHAnsi"/>
          <w:sz w:val="24"/>
          <w:szCs w:val="24"/>
        </w:rPr>
        <w:t>.</w:t>
      </w:r>
    </w:p>
    <w:p w14:paraId="69732D34" w14:textId="77777777" w:rsidR="00E45B52" w:rsidRPr="00B55627" w:rsidRDefault="00E45B52" w:rsidP="00B55627">
      <w:pPr>
        <w:ind w:right="26"/>
        <w:rPr>
          <w:rFonts w:cstheme="minorHAnsi"/>
          <w:sz w:val="24"/>
          <w:szCs w:val="24"/>
        </w:rPr>
      </w:pPr>
    </w:p>
    <w:p w14:paraId="029A09CC" w14:textId="77777777" w:rsidR="00E45B52" w:rsidRPr="00B55627" w:rsidRDefault="00E45B52" w:rsidP="00282D21">
      <w:pPr>
        <w:ind w:right="26"/>
        <w:jc w:val="both"/>
        <w:rPr>
          <w:rFonts w:cstheme="minorHAnsi"/>
          <w:sz w:val="24"/>
          <w:szCs w:val="24"/>
        </w:rPr>
      </w:pPr>
    </w:p>
    <w:p w14:paraId="6A768BC8" w14:textId="77777777" w:rsidR="00E45B52" w:rsidRPr="00B55627" w:rsidRDefault="00E45B52" w:rsidP="00E45B52">
      <w:pPr>
        <w:spacing w:after="240"/>
        <w:ind w:right="26"/>
        <w:jc w:val="both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V Ostravě dne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</w:rPr>
        <w:t xml:space="preserve">                        Podpis zájemce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60DD6C18" w14:textId="77777777" w:rsidR="00E45B52" w:rsidRPr="00B55627" w:rsidRDefault="00E45B52" w:rsidP="00282D21">
      <w:pPr>
        <w:ind w:right="26"/>
        <w:jc w:val="both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Žádost převzal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2988CFE7" w14:textId="77777777" w:rsidR="00E45B52" w:rsidRPr="00B55627" w:rsidRDefault="00E45B52" w:rsidP="00E45B52">
      <w:pPr>
        <w:spacing w:after="240"/>
        <w:ind w:right="26"/>
        <w:jc w:val="both"/>
        <w:rPr>
          <w:rFonts w:cstheme="minorHAnsi"/>
          <w:sz w:val="24"/>
          <w:szCs w:val="24"/>
          <w:u w:val="dotted"/>
        </w:rPr>
      </w:pPr>
    </w:p>
    <w:p w14:paraId="009C9C13" w14:textId="77777777" w:rsidR="00E45B52" w:rsidRPr="00B55627" w:rsidRDefault="00E45B52" w:rsidP="00282D21">
      <w:pPr>
        <w:ind w:right="26"/>
        <w:jc w:val="both"/>
        <w:rPr>
          <w:rFonts w:cstheme="minorHAnsi"/>
          <w:sz w:val="24"/>
          <w:szCs w:val="24"/>
        </w:rPr>
      </w:pPr>
      <w:r w:rsidRPr="00B55627">
        <w:rPr>
          <w:rFonts w:cstheme="minorHAnsi"/>
          <w:sz w:val="24"/>
          <w:szCs w:val="24"/>
        </w:rPr>
        <w:t>Žádost:</w:t>
      </w:r>
    </w:p>
    <w:p w14:paraId="131C3F80" w14:textId="77777777" w:rsidR="00E45B52" w:rsidRPr="00B55627" w:rsidRDefault="00E45B52" w:rsidP="00B55627">
      <w:pPr>
        <w:pStyle w:val="Odstavecseseznamem"/>
        <w:numPr>
          <w:ilvl w:val="0"/>
          <w:numId w:val="4"/>
        </w:numPr>
        <w:spacing w:after="240"/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zařazena</w:t>
      </w:r>
      <w:r w:rsidRPr="00B55627">
        <w:rPr>
          <w:rFonts w:cstheme="minorHAnsi"/>
          <w:sz w:val="24"/>
          <w:szCs w:val="24"/>
        </w:rPr>
        <w:t xml:space="preserve"> do pořadníku zájemců – zájemce patří do okruhu osob jimž je sociální služba azylový dům určena a může mu pomoci řešit jeho osobní cíle vedoucí k řešení jeho nepříznivé sociální situace</w:t>
      </w:r>
    </w:p>
    <w:p w14:paraId="3DBCC6A0" w14:textId="77777777" w:rsidR="00F20462" w:rsidRPr="00B55627" w:rsidRDefault="00E45B52" w:rsidP="00B55627">
      <w:pPr>
        <w:pStyle w:val="Odstavecseseznamem"/>
        <w:numPr>
          <w:ilvl w:val="0"/>
          <w:numId w:val="4"/>
        </w:numPr>
        <w:spacing w:after="240"/>
        <w:ind w:right="26"/>
        <w:rPr>
          <w:rFonts w:cstheme="minorHAnsi"/>
          <w:sz w:val="24"/>
          <w:szCs w:val="24"/>
        </w:rPr>
      </w:pPr>
      <w:r w:rsidRPr="00B55627">
        <w:rPr>
          <w:rFonts w:cstheme="minorHAnsi"/>
          <w:b/>
          <w:sz w:val="24"/>
          <w:szCs w:val="24"/>
        </w:rPr>
        <w:t>nezařazena</w:t>
      </w:r>
      <w:r w:rsidRPr="00B55627">
        <w:rPr>
          <w:rFonts w:cstheme="minorHAnsi"/>
          <w:sz w:val="24"/>
          <w:szCs w:val="24"/>
        </w:rPr>
        <w:t xml:space="preserve"> do pořadníků zájemců</w:t>
      </w:r>
    </w:p>
    <w:p w14:paraId="1E4B0151" w14:textId="77777777" w:rsidR="00B55627" w:rsidRDefault="00B55627" w:rsidP="00B55627">
      <w:pPr>
        <w:ind w:right="26"/>
        <w:jc w:val="both"/>
        <w:rPr>
          <w:rFonts w:cstheme="minorHAnsi"/>
          <w:sz w:val="24"/>
          <w:szCs w:val="24"/>
        </w:rPr>
      </w:pPr>
    </w:p>
    <w:p w14:paraId="667579AF" w14:textId="77777777" w:rsidR="00B55627" w:rsidRPr="00B46195" w:rsidRDefault="00B55627" w:rsidP="00B55627">
      <w:pPr>
        <w:spacing w:before="120" w:line="360" w:lineRule="auto"/>
        <w:ind w:right="26"/>
        <w:rPr>
          <w:rFonts w:cstheme="minorHAnsi"/>
          <w:sz w:val="24"/>
          <w:szCs w:val="24"/>
          <w:u w:val="dotted"/>
        </w:rPr>
      </w:pPr>
      <w:r w:rsidRPr="00B46195">
        <w:rPr>
          <w:rFonts w:cstheme="minorHAnsi"/>
          <w:sz w:val="24"/>
          <w:szCs w:val="24"/>
        </w:rPr>
        <w:t xml:space="preserve">Odůvodnění: </w:t>
      </w:r>
      <w:r w:rsidRPr="00B46195"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  <w:r w:rsidRPr="00B46195">
        <w:rPr>
          <w:rFonts w:cstheme="minorHAnsi"/>
          <w:sz w:val="24"/>
          <w:szCs w:val="24"/>
          <w:u w:val="dotted"/>
        </w:rPr>
        <w:tab/>
      </w:r>
    </w:p>
    <w:p w14:paraId="7E945739" w14:textId="77777777" w:rsidR="00E45B52" w:rsidRPr="00B55627" w:rsidRDefault="00E45B52" w:rsidP="00E45B52">
      <w:pPr>
        <w:ind w:right="26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1BE3191A" w14:textId="77777777" w:rsidR="00AB1798" w:rsidRPr="00B55627" w:rsidRDefault="00AB1798" w:rsidP="00E45B52">
      <w:pPr>
        <w:ind w:right="26"/>
        <w:jc w:val="both"/>
        <w:rPr>
          <w:rFonts w:cstheme="minorHAnsi"/>
          <w:sz w:val="24"/>
          <w:szCs w:val="24"/>
        </w:rPr>
      </w:pPr>
    </w:p>
    <w:p w14:paraId="7246AEF8" w14:textId="77777777" w:rsidR="00E45B52" w:rsidRPr="00B55627" w:rsidRDefault="00E45B52" w:rsidP="00E45B52">
      <w:pPr>
        <w:ind w:right="26"/>
        <w:jc w:val="both"/>
        <w:rPr>
          <w:rFonts w:cstheme="minorHAnsi"/>
          <w:sz w:val="24"/>
          <w:szCs w:val="24"/>
          <w:u w:val="dotted"/>
        </w:rPr>
      </w:pPr>
      <w:r w:rsidRPr="00B55627">
        <w:rPr>
          <w:rFonts w:cstheme="minorHAnsi"/>
          <w:sz w:val="24"/>
          <w:szCs w:val="24"/>
        </w:rPr>
        <w:t xml:space="preserve">Podpis sociálního pracovníka </w:t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  <w:r w:rsidRPr="00B55627">
        <w:rPr>
          <w:rFonts w:cstheme="minorHAnsi"/>
          <w:sz w:val="24"/>
          <w:szCs w:val="24"/>
          <w:u w:val="dotted"/>
        </w:rPr>
        <w:tab/>
      </w:r>
    </w:p>
    <w:p w14:paraId="1CB34699" w14:textId="77777777" w:rsidR="00E45B52" w:rsidRPr="00B55627" w:rsidRDefault="00E45B52" w:rsidP="00E45B52">
      <w:pPr>
        <w:ind w:right="26"/>
        <w:jc w:val="both"/>
        <w:rPr>
          <w:rFonts w:cstheme="minorHAnsi"/>
          <w:sz w:val="24"/>
          <w:szCs w:val="24"/>
          <w:u w:val="dotted"/>
        </w:rPr>
      </w:pPr>
    </w:p>
    <w:sectPr w:rsidR="00E45B52" w:rsidRPr="00B55627" w:rsidSect="00B55627">
      <w:headerReference w:type="default" r:id="rId11"/>
      <w:footerReference w:type="default" r:id="rId12"/>
      <w:pgSz w:w="11906" w:h="16838" w:code="9"/>
      <w:pgMar w:top="2127" w:right="1418" w:bottom="993" w:left="1531" w:header="6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3BAB0" w14:textId="77777777" w:rsidR="00A32734" w:rsidRDefault="00A32734" w:rsidP="0052058B">
      <w:r>
        <w:separator/>
      </w:r>
    </w:p>
  </w:endnote>
  <w:endnote w:type="continuationSeparator" w:id="0">
    <w:p w14:paraId="5E0E8F90" w14:textId="77777777" w:rsidR="00A32734" w:rsidRDefault="00A32734" w:rsidP="0052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D1B8D" w14:textId="77777777" w:rsidR="002074AB" w:rsidRPr="00BD3EE4" w:rsidRDefault="002074AB" w:rsidP="00E712B3">
    <w:pPr>
      <w:tabs>
        <w:tab w:val="left" w:pos="3261"/>
      </w:tabs>
      <w:rPr>
        <w:color w:val="0D0D0D" w:themeColor="text1" w:themeTint="F2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F640C" w14:textId="77777777" w:rsidR="00A32734" w:rsidRDefault="00A32734" w:rsidP="0052058B">
      <w:r>
        <w:separator/>
      </w:r>
    </w:p>
  </w:footnote>
  <w:footnote w:type="continuationSeparator" w:id="0">
    <w:p w14:paraId="2883F12E" w14:textId="77777777" w:rsidR="00A32734" w:rsidRDefault="00A32734" w:rsidP="0052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AB3F2" w14:textId="1755B578" w:rsidR="000F18E7" w:rsidRDefault="00807F04" w:rsidP="00DE6E60">
    <w:pPr>
      <w:jc w:val="right"/>
      <w:rPr>
        <w:color w:val="0D0D0D" w:themeColor="text1" w:themeTint="F2"/>
      </w:rPr>
    </w:pPr>
    <w:r w:rsidRPr="00BF3F05">
      <w:rPr>
        <w:noProof/>
        <w:sz w:val="6"/>
        <w:lang w:eastAsia="cs-CZ"/>
      </w:rPr>
      <w:drawing>
        <wp:anchor distT="0" distB="0" distL="114300" distR="114300" simplePos="0" relativeHeight="251659264" behindDoc="0" locked="0" layoutInCell="1" allowOverlap="1" wp14:anchorId="4E1F84C0" wp14:editId="4A2C5D32">
          <wp:simplePos x="0" y="0"/>
          <wp:positionH relativeFrom="page">
            <wp:posOffset>241935</wp:posOffset>
          </wp:positionH>
          <wp:positionV relativeFrom="page">
            <wp:posOffset>261043</wp:posOffset>
          </wp:positionV>
          <wp:extent cx="1753200" cy="828000"/>
          <wp:effectExtent l="0" t="0" r="0" b="0"/>
          <wp:wrapSquare wrapText="bothSides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7621" w:rsidRPr="00FF54E1">
      <w:rPr>
        <w:color w:val="0D0D0D" w:themeColor="text1" w:themeTint="F2"/>
      </w:rPr>
      <w:t xml:space="preserve">Charitní </w:t>
    </w:r>
    <w:r w:rsidR="004F12F3">
      <w:rPr>
        <w:color w:val="0D0D0D" w:themeColor="text1" w:themeTint="F2"/>
      </w:rPr>
      <w:t>dům sv. Františka</w:t>
    </w:r>
  </w:p>
  <w:p w14:paraId="0EA609A2" w14:textId="77777777" w:rsidR="00207621" w:rsidRPr="00FF54E1" w:rsidRDefault="00207621" w:rsidP="00DE6E60">
    <w:pPr>
      <w:jc w:val="right"/>
      <w:rPr>
        <w:color w:val="0D0D0D" w:themeColor="text1" w:themeTint="F2"/>
      </w:rPr>
    </w:pPr>
    <w:r w:rsidRPr="00FF54E1">
      <w:rPr>
        <w:color w:val="0D0D0D" w:themeColor="text1" w:themeTint="F2"/>
      </w:rPr>
      <w:t xml:space="preserve">– </w:t>
    </w:r>
    <w:r w:rsidR="004F12F3">
      <w:rPr>
        <w:color w:val="0D0D0D" w:themeColor="text1" w:themeTint="F2"/>
      </w:rPr>
      <w:t>azylový dům</w:t>
    </w:r>
  </w:p>
  <w:p w14:paraId="12CC409B" w14:textId="77777777" w:rsidR="00DC6D7E" w:rsidRPr="00DE6E60" w:rsidRDefault="004F12F3" w:rsidP="00DE6E60">
    <w:pPr>
      <w:ind w:hanging="283"/>
      <w:jc w:val="right"/>
      <w:rPr>
        <w:color w:val="0D0D0D" w:themeColor="text1" w:themeTint="F2"/>
      </w:rPr>
    </w:pPr>
    <w:r>
      <w:rPr>
        <w:color w:val="0D0D0D" w:themeColor="text1" w:themeTint="F2"/>
      </w:rPr>
      <w:t>Sirotčí 683/41, 703 00 Ostrava-Vítkovice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E75FE"/>
    <w:multiLevelType w:val="hybridMultilevel"/>
    <w:tmpl w:val="C34A6EFC"/>
    <w:lvl w:ilvl="0" w:tplc="2C4841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87CAB"/>
    <w:multiLevelType w:val="hybridMultilevel"/>
    <w:tmpl w:val="E3249F80"/>
    <w:lvl w:ilvl="0" w:tplc="2C48411E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3F5DDD"/>
    <w:multiLevelType w:val="hybridMultilevel"/>
    <w:tmpl w:val="33BCFE9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6088C"/>
    <w:multiLevelType w:val="hybridMultilevel"/>
    <w:tmpl w:val="1B34D98C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5A72DD"/>
    <w:multiLevelType w:val="hybridMultilevel"/>
    <w:tmpl w:val="9C285BCC"/>
    <w:lvl w:ilvl="0" w:tplc="2C48411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C79"/>
    <w:rsid w:val="000278B4"/>
    <w:rsid w:val="000464AC"/>
    <w:rsid w:val="000D08A5"/>
    <w:rsid w:val="000D6D13"/>
    <w:rsid w:val="000D7B80"/>
    <w:rsid w:val="000F18E7"/>
    <w:rsid w:val="00167CA9"/>
    <w:rsid w:val="001934C1"/>
    <w:rsid w:val="001A577E"/>
    <w:rsid w:val="001C7404"/>
    <w:rsid w:val="002074AB"/>
    <w:rsid w:val="00207621"/>
    <w:rsid w:val="00213C6D"/>
    <w:rsid w:val="00263E5F"/>
    <w:rsid w:val="00282D21"/>
    <w:rsid w:val="002F4C79"/>
    <w:rsid w:val="00356250"/>
    <w:rsid w:val="003B6BCB"/>
    <w:rsid w:val="003E2C73"/>
    <w:rsid w:val="00463505"/>
    <w:rsid w:val="004849AD"/>
    <w:rsid w:val="004B3F71"/>
    <w:rsid w:val="004B6EE9"/>
    <w:rsid w:val="004C1861"/>
    <w:rsid w:val="004F12F3"/>
    <w:rsid w:val="0052058B"/>
    <w:rsid w:val="00536877"/>
    <w:rsid w:val="005A7D7E"/>
    <w:rsid w:val="00603E24"/>
    <w:rsid w:val="00636E59"/>
    <w:rsid w:val="00643FD7"/>
    <w:rsid w:val="006475C9"/>
    <w:rsid w:val="00673A8D"/>
    <w:rsid w:val="00687605"/>
    <w:rsid w:val="006A09B2"/>
    <w:rsid w:val="006C3208"/>
    <w:rsid w:val="006F5620"/>
    <w:rsid w:val="007242C8"/>
    <w:rsid w:val="00783211"/>
    <w:rsid w:val="007D6A13"/>
    <w:rsid w:val="007F26F5"/>
    <w:rsid w:val="008040F6"/>
    <w:rsid w:val="00807F04"/>
    <w:rsid w:val="00860BD0"/>
    <w:rsid w:val="008763A7"/>
    <w:rsid w:val="008848C3"/>
    <w:rsid w:val="008953BE"/>
    <w:rsid w:val="00896ED2"/>
    <w:rsid w:val="008A1598"/>
    <w:rsid w:val="008A5ACA"/>
    <w:rsid w:val="008C04A5"/>
    <w:rsid w:val="008C58BB"/>
    <w:rsid w:val="0098317C"/>
    <w:rsid w:val="00986370"/>
    <w:rsid w:val="009A50A7"/>
    <w:rsid w:val="009C79E9"/>
    <w:rsid w:val="00A32734"/>
    <w:rsid w:val="00A72CE0"/>
    <w:rsid w:val="00AA63AA"/>
    <w:rsid w:val="00AB1798"/>
    <w:rsid w:val="00AD1F19"/>
    <w:rsid w:val="00AD52F2"/>
    <w:rsid w:val="00AE11A3"/>
    <w:rsid w:val="00B0068A"/>
    <w:rsid w:val="00B53658"/>
    <w:rsid w:val="00B55627"/>
    <w:rsid w:val="00B77632"/>
    <w:rsid w:val="00B8042A"/>
    <w:rsid w:val="00BB19C2"/>
    <w:rsid w:val="00BD3EE4"/>
    <w:rsid w:val="00C82AEC"/>
    <w:rsid w:val="00CA6D51"/>
    <w:rsid w:val="00CC7E04"/>
    <w:rsid w:val="00CE5584"/>
    <w:rsid w:val="00D46ED0"/>
    <w:rsid w:val="00DA2E2C"/>
    <w:rsid w:val="00DC6D7E"/>
    <w:rsid w:val="00DD0ECE"/>
    <w:rsid w:val="00DD2A2A"/>
    <w:rsid w:val="00DE6E60"/>
    <w:rsid w:val="00E04197"/>
    <w:rsid w:val="00E25287"/>
    <w:rsid w:val="00E31FCD"/>
    <w:rsid w:val="00E4082C"/>
    <w:rsid w:val="00E42DB6"/>
    <w:rsid w:val="00E43AA7"/>
    <w:rsid w:val="00E4521D"/>
    <w:rsid w:val="00E45B52"/>
    <w:rsid w:val="00E712B3"/>
    <w:rsid w:val="00EA5AE9"/>
    <w:rsid w:val="00EB2114"/>
    <w:rsid w:val="00EB5597"/>
    <w:rsid w:val="00EE25DF"/>
    <w:rsid w:val="00F1048C"/>
    <w:rsid w:val="00F20462"/>
    <w:rsid w:val="00F405AF"/>
    <w:rsid w:val="00FB4781"/>
    <w:rsid w:val="00FB5359"/>
    <w:rsid w:val="00FD047C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7F50AF"/>
  <w15:docId w15:val="{B7747F6E-3E59-4E8A-890D-D35CECA7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E6E60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205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058B"/>
  </w:style>
  <w:style w:type="paragraph" w:styleId="Zpat">
    <w:name w:val="footer"/>
    <w:basedOn w:val="Normln"/>
    <w:link w:val="ZpatChar"/>
    <w:unhideWhenUsed/>
    <w:rsid w:val="005205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2058B"/>
  </w:style>
  <w:style w:type="paragraph" w:styleId="Textbubliny">
    <w:name w:val="Balloon Text"/>
    <w:basedOn w:val="Normln"/>
    <w:link w:val="TextbublinyChar"/>
    <w:uiPriority w:val="99"/>
    <w:semiHidden/>
    <w:unhideWhenUsed/>
    <w:rsid w:val="005205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058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074A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D2A2A"/>
    <w:pPr>
      <w:ind w:left="720"/>
      <w:contextualSpacing/>
    </w:pPr>
  </w:style>
  <w:style w:type="table" w:styleId="Mkatabulky">
    <w:name w:val="Table Grid"/>
    <w:basedOn w:val="Normlntabulka"/>
    <w:uiPriority w:val="59"/>
    <w:rsid w:val="00DD2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603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603E24"/>
  </w:style>
  <w:style w:type="character" w:customStyle="1" w:styleId="eop">
    <w:name w:val="eop"/>
    <w:basedOn w:val="Standardnpsmoodstavce"/>
    <w:rsid w:val="0060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7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ti&#353;ek\Desktop\franti&#254;ek_AD_intern&#237;_barv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3421f3-80e8-4976-9992-e12ac99b52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88387E5CAC3143AA0D3C9B51F1BB4B" ma:contentTypeVersion="12" ma:contentTypeDescription="Vytvoří nový dokument" ma:contentTypeScope="" ma:versionID="72cfe6594a0ea78559b0865fd2cc55fb">
  <xsd:schema xmlns:xsd="http://www.w3.org/2001/XMLSchema" xmlns:xs="http://www.w3.org/2001/XMLSchema" xmlns:p="http://schemas.microsoft.com/office/2006/metadata/properties" xmlns:ns3="8e3421f3-80e8-4976-9992-e12ac99b5211" targetNamespace="http://schemas.microsoft.com/office/2006/metadata/properties" ma:root="true" ma:fieldsID="945b0a723d3a388a95548e95550d47cd" ns3:_="">
    <xsd:import namespace="8e3421f3-80e8-4976-9992-e12ac99b52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421f3-80e8-4976-9992-e12ac99b52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927D4-4528-423B-BB58-0AA1AB2C8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935780-332B-461D-9C16-A8BACE74B8A2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8e3421f3-80e8-4976-9992-e12ac99b521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6DBE2B-71DB-4E48-B20E-AAF719A1B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3421f3-80e8-4976-9992-e12ac99b5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84974-4386-4C56-ABCA-8CDA8EAB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frantiþek_AD_interní_barva.dotx</Template>
  <TotalTime>7</TotalTime>
  <Pages>2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Dalibor Kraut</cp:lastModifiedBy>
  <cp:revision>3</cp:revision>
  <dcterms:created xsi:type="dcterms:W3CDTF">2026-09-08T08:19:00Z</dcterms:created>
  <dcterms:modified xsi:type="dcterms:W3CDTF">2026-09-08T08:25:00Z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0x0101005088387E5CAC3143AA0D3C9B51F1BB4B</vt:lpwstr>
  </property>
  <property fmtid="{D5CDD505-2E9C-101B-9397-08002B2CF9AE}" pid="3" name="MediaServiceImageTags">
    <vt:lpwstr/>
  </property>
</Properties>
</file>